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9FD" w:rsidRPr="00BE08D2" w:rsidRDefault="005F39FD" w:rsidP="005F39FD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tbl>
      <w:tblPr>
        <w:tblStyle w:val="TableGrid"/>
        <w:tblpPr w:leftFromText="180" w:rightFromText="180" w:vertAnchor="page" w:horzAnchor="margin" w:tblpY="2416"/>
        <w:tblW w:w="9711" w:type="dxa"/>
        <w:tblLook w:val="04A0" w:firstRow="1" w:lastRow="0" w:firstColumn="1" w:lastColumn="0" w:noHBand="0" w:noVBand="1"/>
      </w:tblPr>
      <w:tblGrid>
        <w:gridCol w:w="1570"/>
        <w:gridCol w:w="8141"/>
      </w:tblGrid>
      <w:tr w:rsidR="009C689E" w:rsidTr="009C689E">
        <w:trPr>
          <w:trHeight w:val="383"/>
        </w:trPr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C689E" w:rsidP="009C68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Nga:</w:t>
            </w: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C689E" w:rsidP="009C689E">
            <w:pPr>
              <w:spacing w:after="0" w:line="240" w:lineRule="auto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noProof/>
              </w:rPr>
              <w:t>K.R.U ,,Gjakova SH.A</w:t>
            </w:r>
          </w:p>
        </w:tc>
      </w:tr>
      <w:tr w:rsidR="009C689E" w:rsidTr="009C689E">
        <w:trPr>
          <w:trHeight w:val="440"/>
        </w:trPr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C689E" w:rsidP="009C68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Për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F731AD" w:rsidP="009C689E">
            <w:pPr>
              <w:pStyle w:val="NoSpacing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Mjetet e informi</w:t>
            </w:r>
            <w:r w:rsidR="00920EE2">
              <w:rPr>
                <w:rFonts w:ascii="Arial" w:hAnsi="Arial" w:cs="Arial"/>
                <w:noProof/>
              </w:rPr>
              <w:t xml:space="preserve">mit ( Radio Gjakova, </w:t>
            </w:r>
            <w:r w:rsidR="00693543">
              <w:rPr>
                <w:rFonts w:ascii="Arial" w:hAnsi="Arial" w:cs="Arial"/>
                <w:noProof/>
              </w:rPr>
              <w:t xml:space="preserve"> Ekonomia Online</w:t>
            </w:r>
            <w:r w:rsidR="009F0C86">
              <w:rPr>
                <w:rFonts w:ascii="Arial" w:hAnsi="Arial" w:cs="Arial"/>
                <w:noProof/>
              </w:rPr>
              <w:t>,</w:t>
            </w:r>
            <w:r w:rsidR="00B674F9">
              <w:rPr>
                <w:rFonts w:ascii="Arial" w:hAnsi="Arial" w:cs="Arial"/>
                <w:noProof/>
              </w:rPr>
              <w:t xml:space="preserve"> </w:t>
            </w:r>
            <w:r w:rsidR="00D90229">
              <w:rPr>
                <w:rFonts w:ascii="Arial" w:hAnsi="Arial" w:cs="Arial"/>
                <w:noProof/>
              </w:rPr>
              <w:t>TV Syri</w:t>
            </w:r>
            <w:r>
              <w:rPr>
                <w:rFonts w:ascii="Arial" w:hAnsi="Arial" w:cs="Arial"/>
                <w:noProof/>
              </w:rPr>
              <w:t>)</w:t>
            </w:r>
          </w:p>
        </w:tc>
      </w:tr>
      <w:tr w:rsidR="009C689E" w:rsidTr="009C689E">
        <w:trPr>
          <w:trHeight w:val="383"/>
        </w:trPr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C689E" w:rsidP="009C68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Data:</w:t>
            </w: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BC074F" w:rsidP="009C689E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4769BE">
              <w:rPr>
                <w:rFonts w:ascii="Arial" w:hAnsi="Arial" w:cs="Arial"/>
                <w:b/>
              </w:rPr>
              <w:t>.12</w:t>
            </w:r>
            <w:r w:rsidR="00F731AD">
              <w:rPr>
                <w:rFonts w:ascii="Arial" w:hAnsi="Arial" w:cs="Arial"/>
                <w:b/>
              </w:rPr>
              <w:t>.202</w:t>
            </w:r>
            <w:r w:rsidR="009F0C86">
              <w:rPr>
                <w:rFonts w:ascii="Arial" w:hAnsi="Arial" w:cs="Arial"/>
                <w:b/>
              </w:rPr>
              <w:t>1</w:t>
            </w:r>
            <w:r w:rsidR="007D3719">
              <w:rPr>
                <w:rFonts w:ascii="Arial" w:hAnsi="Arial" w:cs="Arial"/>
                <w:b/>
              </w:rPr>
              <w:t>.</w:t>
            </w:r>
          </w:p>
        </w:tc>
      </w:tr>
      <w:tr w:rsidR="009C689E" w:rsidTr="009C689E">
        <w:trPr>
          <w:trHeight w:val="405"/>
        </w:trPr>
        <w:tc>
          <w:tcPr>
            <w:tcW w:w="1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C689E" w:rsidP="009C68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Lënda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8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689E" w:rsidRDefault="009A0727" w:rsidP="009C689E">
            <w:pPr>
              <w:spacing w:after="0" w:line="240" w:lineRule="auto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eastAsia="MS Mincho" w:hAnsi="Arial" w:cs="Arial"/>
                <w:b/>
                <w:noProof/>
                <w:spacing w:val="20"/>
              </w:rPr>
              <w:t>Njoftim</w:t>
            </w:r>
          </w:p>
        </w:tc>
      </w:tr>
    </w:tbl>
    <w:p w:rsidR="002D6714" w:rsidRDefault="002D6714" w:rsidP="004C65D1">
      <w:pPr>
        <w:pStyle w:val="NormalWeb"/>
        <w:shd w:val="clear" w:color="auto" w:fill="FFFFFF"/>
        <w:spacing w:before="0" w:beforeAutospacing="0" w:after="90" w:afterAutospacing="0"/>
        <w:jc w:val="right"/>
        <w:rPr>
          <w:color w:val="1C1E21"/>
          <w:sz w:val="28"/>
          <w:szCs w:val="28"/>
        </w:rPr>
      </w:pPr>
    </w:p>
    <w:p w:rsidR="00B83964" w:rsidRDefault="00B83964" w:rsidP="00B83964">
      <w:pPr>
        <w:rPr>
          <w:sz w:val="28"/>
          <w:szCs w:val="28"/>
        </w:rPr>
      </w:pPr>
    </w:p>
    <w:p w:rsidR="00BC074F" w:rsidRDefault="00BC074F" w:rsidP="00BC074F">
      <w:pPr>
        <w:rPr>
          <w:b/>
          <w:bCs/>
        </w:rPr>
      </w:pPr>
      <w:proofErr w:type="spellStart"/>
      <w:r>
        <w:rPr>
          <w:rFonts w:asciiTheme="majorHAnsi" w:hAnsiTheme="majorHAnsi" w:cs="Segoe UI"/>
          <w:color w:val="050505"/>
          <w:sz w:val="28"/>
          <w:szCs w:val="28"/>
          <w:shd w:val="clear" w:color="auto" w:fill="FFFFFF"/>
        </w:rPr>
        <w:t>Njoftim</w:t>
      </w:r>
      <w:proofErr w:type="spellEnd"/>
      <w:r>
        <w:rPr>
          <w:rFonts w:asciiTheme="majorHAnsi" w:hAnsiTheme="majorHAnsi"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Segoe UI"/>
          <w:color w:val="050505"/>
          <w:sz w:val="28"/>
          <w:szCs w:val="28"/>
          <w:shd w:val="clear" w:color="auto" w:fill="FFFFFF"/>
        </w:rPr>
        <w:t>për</w:t>
      </w:r>
      <w:proofErr w:type="spellEnd"/>
      <w:r>
        <w:rPr>
          <w:rFonts w:asciiTheme="majorHAnsi" w:hAnsiTheme="majorHAnsi"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Segoe UI"/>
          <w:color w:val="050505"/>
          <w:sz w:val="28"/>
          <w:szCs w:val="28"/>
          <w:shd w:val="clear" w:color="auto" w:fill="FFFFFF"/>
        </w:rPr>
        <w:t>Konkurs</w:t>
      </w:r>
      <w:proofErr w:type="spellEnd"/>
      <w:r>
        <w:rPr>
          <w:rFonts w:asciiTheme="majorHAnsi" w:hAnsiTheme="majorHAnsi" w:cs="Segoe UI"/>
          <w:color w:val="050505"/>
          <w:sz w:val="28"/>
          <w:szCs w:val="28"/>
          <w:shd w:val="clear" w:color="auto" w:fill="FFFFFF"/>
        </w:rPr>
        <w:t xml:space="preserve"> – </w:t>
      </w:r>
      <w:r>
        <w:rPr>
          <w:rFonts w:asciiTheme="majorHAnsi" w:hAnsiTheme="majorHAnsi" w:cs="Arial"/>
          <w:b/>
          <w:bCs/>
          <w:color w:val="354052"/>
          <w:sz w:val="28"/>
          <w:szCs w:val="28"/>
          <w:shd w:val="clear" w:color="auto" w:fill="FFFFFF"/>
        </w:rPr>
        <w:t>ZYRTAR KRYESOR FINANCIAR DHE I THESARIT</w:t>
      </w:r>
    </w:p>
    <w:p w:rsidR="00BC074F" w:rsidRDefault="00BC074F" w:rsidP="00BC074F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KRU “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Gjakova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”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sh.a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,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ka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shpallur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konkurs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pune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për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poziten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; </w:t>
      </w:r>
    </w:p>
    <w:p w:rsidR="00BC074F" w:rsidRDefault="00BC074F" w:rsidP="00BC074F">
      <w:pPr>
        <w:shd w:val="clear" w:color="auto" w:fill="FFFFFF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1. KRU “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Gjakova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”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sh.a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,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ka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shpallur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konkurs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pune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për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poziten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; </w:t>
      </w:r>
    </w:p>
    <w:p w:rsidR="00BC074F" w:rsidRDefault="00BC074F" w:rsidP="00BC074F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1.</w:t>
      </w:r>
      <w:r>
        <w:rPr>
          <w:rFonts w:asciiTheme="majorHAnsi" w:hAnsiTheme="majorHAnsi" w:cs="Arial"/>
          <w:b/>
          <w:bCs/>
          <w:color w:val="354052"/>
          <w:sz w:val="28"/>
          <w:szCs w:val="28"/>
          <w:shd w:val="clear" w:color="auto" w:fill="FFFFFF"/>
        </w:rPr>
        <w:t xml:space="preserve"> ZYRTAR KRYESOR FINANCIAR DHE I THESARIT</w:t>
      </w:r>
      <w:r>
        <w:rPr>
          <w:b/>
          <w:bCs/>
        </w:rPr>
        <w:t>.</w:t>
      </w:r>
    </w:p>
    <w:p w:rsidR="00BC074F" w:rsidRDefault="00BC074F" w:rsidP="00BC074F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</w:p>
    <w:p w:rsidR="00BC074F" w:rsidRDefault="00BC074F" w:rsidP="00BC074F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Inkurajojmë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të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gjithë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profesionistët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që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përmbushin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kriteret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e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konkursit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që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të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aplikojnë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!</w:t>
      </w:r>
    </w:p>
    <w:p w:rsidR="00BC074F" w:rsidRDefault="00BC074F" w:rsidP="00BC074F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Bashkangjitur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gjeni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linkun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e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konkursit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,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të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 xml:space="preserve"> </w:t>
      </w:r>
      <w:proofErr w:type="spellStart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publikuar</w:t>
      </w:r>
      <w:proofErr w:type="spellEnd"/>
      <w:r>
        <w:rPr>
          <w:rFonts w:ascii="inherit" w:eastAsia="Times New Roman" w:hAnsi="inherit" w:cs="Segoe UI"/>
          <w:color w:val="050505"/>
          <w:sz w:val="23"/>
          <w:szCs w:val="23"/>
          <w:lang w:eastAsia="sq-AL"/>
        </w:rPr>
        <w:t>.</w:t>
      </w:r>
    </w:p>
    <w:p w:rsidR="00BC074F" w:rsidRDefault="00BC074F" w:rsidP="00BC074F">
      <w:pPr>
        <w:shd w:val="clear" w:color="auto" w:fill="FFFFFF"/>
        <w:spacing w:after="0" w:line="240" w:lineRule="auto"/>
        <w:rPr>
          <w:rFonts w:asciiTheme="minorHAnsi" w:eastAsiaTheme="minorHAnsi" w:hAnsiTheme="minorHAnsi" w:cstheme="minorBidi"/>
        </w:rPr>
      </w:pPr>
      <w:hyperlink r:id="rId7" w:tgtFrame="_blank" w:history="1">
        <w:r>
          <w:rPr>
            <w:rStyle w:val="Hyperlink"/>
            <w:rFonts w:ascii="Verdana" w:hAnsi="Verdana"/>
            <w:color w:val="0069A6"/>
            <w:sz w:val="17"/>
            <w:szCs w:val="17"/>
            <w:shd w:val="clear" w:color="auto" w:fill="FFFFFF"/>
          </w:rPr>
          <w:t>https://portalpune.com/posted-job/k-r-u-gjakova-zyrtar-kryesor-financiar-dhe-i-thesarit-glavni-finansijski-sluzbenik-i-trezora-</w:t>
        </w:r>
      </w:hyperlink>
    </w:p>
    <w:p w:rsidR="00BC074F" w:rsidRDefault="00BC074F" w:rsidP="00BC074F">
      <w:pPr>
        <w:shd w:val="clear" w:color="auto" w:fill="FFFFFF"/>
        <w:spacing w:after="0" w:line="240" w:lineRule="auto"/>
      </w:pPr>
    </w:p>
    <w:p w:rsidR="00BC074F" w:rsidRDefault="00BC074F" w:rsidP="00BC074F">
      <w:pPr>
        <w:shd w:val="clear" w:color="auto" w:fill="FFFFFF"/>
        <w:spacing w:after="0" w:line="240" w:lineRule="auto"/>
      </w:pPr>
      <w:r>
        <w:t>KRU “</w:t>
      </w:r>
      <w:proofErr w:type="spellStart"/>
      <w:r>
        <w:t>Gjakova</w:t>
      </w:r>
      <w:proofErr w:type="spellEnd"/>
      <w:r>
        <w:t>” SH.A.</w:t>
      </w:r>
    </w:p>
    <w:p w:rsidR="00BC074F" w:rsidRDefault="00BC074F" w:rsidP="00BC074F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sq-AL"/>
        </w:rPr>
      </w:pPr>
      <w:r>
        <w:t>13.12.2021.</w:t>
      </w:r>
    </w:p>
    <w:p w:rsidR="00096790" w:rsidRDefault="00096790" w:rsidP="00096790">
      <w:pPr>
        <w:rPr>
          <w:rFonts w:ascii="Arial" w:hAnsi="Arial" w:cs="Arial"/>
          <w:color w:val="4D5156"/>
          <w:sz w:val="21"/>
          <w:szCs w:val="21"/>
          <w:shd w:val="clear" w:color="auto" w:fill="FFFFFF"/>
          <w:lang w:val="sq-AL"/>
        </w:rPr>
      </w:pPr>
      <w:bookmarkStart w:id="0" w:name="_GoBack"/>
      <w:bookmarkEnd w:id="0"/>
    </w:p>
    <w:p w:rsidR="00096790" w:rsidRDefault="00096790" w:rsidP="00096790">
      <w:pPr>
        <w:rPr>
          <w:rFonts w:asciiTheme="minorHAnsi" w:hAnsiTheme="minorHAnsi" w:cstheme="minorBidi"/>
          <w:sz w:val="32"/>
          <w:szCs w:val="32"/>
        </w:rPr>
      </w:pPr>
    </w:p>
    <w:p w:rsidR="00EF1BE7" w:rsidRDefault="00EF1BE7" w:rsidP="00EF1BE7">
      <w:pPr>
        <w:pStyle w:val="NormalWeb"/>
        <w:shd w:val="clear" w:color="auto" w:fill="FFFFFF"/>
        <w:spacing w:before="0" w:beforeAutospacing="0" w:after="90" w:afterAutospacing="0"/>
        <w:rPr>
          <w:color w:val="1C1E21"/>
          <w:sz w:val="28"/>
          <w:szCs w:val="28"/>
        </w:rPr>
      </w:pPr>
    </w:p>
    <w:p w:rsidR="00C34214" w:rsidRDefault="00972ED0" w:rsidP="00972ED0">
      <w:pPr>
        <w:rPr>
          <w:color w:val="1C1E21"/>
          <w:sz w:val="28"/>
          <w:szCs w:val="28"/>
        </w:rPr>
      </w:pPr>
      <w:proofErr w:type="spellStart"/>
      <w:r>
        <w:rPr>
          <w:color w:val="1C1E21"/>
          <w:sz w:val="28"/>
          <w:szCs w:val="28"/>
        </w:rPr>
        <w:t>Dafina</w:t>
      </w:r>
      <w:proofErr w:type="spellEnd"/>
      <w:r>
        <w:rPr>
          <w:color w:val="1C1E21"/>
          <w:sz w:val="28"/>
          <w:szCs w:val="28"/>
        </w:rPr>
        <w:t xml:space="preserve"> </w:t>
      </w:r>
      <w:proofErr w:type="spellStart"/>
      <w:r>
        <w:rPr>
          <w:color w:val="1C1E21"/>
          <w:sz w:val="28"/>
          <w:szCs w:val="28"/>
        </w:rPr>
        <w:t>Syla</w:t>
      </w:r>
      <w:proofErr w:type="spellEnd"/>
      <w:r>
        <w:rPr>
          <w:color w:val="1C1E21"/>
          <w:sz w:val="28"/>
          <w:szCs w:val="28"/>
        </w:rPr>
        <w:t xml:space="preserve"> </w:t>
      </w:r>
    </w:p>
    <w:p w:rsidR="00F731AD" w:rsidRPr="00972ED0" w:rsidRDefault="00F731AD" w:rsidP="00972ED0">
      <w:pPr>
        <w:rPr>
          <w:i/>
          <w:color w:val="2C363A"/>
          <w:sz w:val="28"/>
          <w:szCs w:val="28"/>
          <w:shd w:val="clear" w:color="auto" w:fill="FFFFFF"/>
        </w:rPr>
      </w:pPr>
      <w:proofErr w:type="spellStart"/>
      <w:r>
        <w:rPr>
          <w:color w:val="1C1E21"/>
          <w:sz w:val="28"/>
          <w:szCs w:val="28"/>
        </w:rPr>
        <w:t>Zëdhënëse</w:t>
      </w:r>
      <w:proofErr w:type="spellEnd"/>
    </w:p>
    <w:p w:rsidR="00CE2BDF" w:rsidRPr="00DB2506" w:rsidRDefault="00CE2BDF" w:rsidP="00DB2506">
      <w:pPr>
        <w:tabs>
          <w:tab w:val="left" w:pos="5520"/>
        </w:tabs>
        <w:jc w:val="right"/>
        <w:rPr>
          <w:b/>
        </w:rPr>
      </w:pPr>
    </w:p>
    <w:sectPr w:rsidR="00CE2BDF" w:rsidRPr="00DB2506" w:rsidSect="00BB3385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260" w:right="1440" w:bottom="810" w:left="1440" w:header="0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C6C" w:rsidRDefault="00982C6C" w:rsidP="00F43BD0">
      <w:pPr>
        <w:spacing w:after="0" w:line="240" w:lineRule="auto"/>
      </w:pPr>
      <w:r>
        <w:separator/>
      </w:r>
    </w:p>
  </w:endnote>
  <w:endnote w:type="continuationSeparator" w:id="0">
    <w:p w:rsidR="00982C6C" w:rsidRDefault="00982C6C" w:rsidP="00F4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1E4" w:rsidRDefault="00726F7B">
    <w:pPr>
      <w:pStyle w:val="Footer"/>
    </w:pPr>
    <w:r>
      <w:rPr>
        <w:noProof/>
        <w:lang w:val="sq-AL" w:eastAsia="sq-A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-828675</wp:posOffset>
          </wp:positionH>
          <wp:positionV relativeFrom="paragraph">
            <wp:posOffset>167005</wp:posOffset>
          </wp:positionV>
          <wp:extent cx="7372350" cy="38989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BDF" w:rsidRDefault="00726F7B">
    <w:pPr>
      <w:pStyle w:val="Footer"/>
    </w:pPr>
    <w:r>
      <w:rPr>
        <w:noProof/>
        <w:lang w:val="sq-AL" w:eastAsia="sq-A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-755650</wp:posOffset>
          </wp:positionH>
          <wp:positionV relativeFrom="paragraph">
            <wp:posOffset>-4445</wp:posOffset>
          </wp:positionV>
          <wp:extent cx="7338060" cy="401320"/>
          <wp:effectExtent l="0" t="0" r="0" b="0"/>
          <wp:wrapNone/>
          <wp:docPr id="22" name="Picture 22" descr="Letterhead -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etterhead -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06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2BDF">
      <w:tab/>
    </w:r>
    <w:r w:rsidR="00CE2BD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C6C" w:rsidRDefault="00982C6C" w:rsidP="00F43BD0">
      <w:pPr>
        <w:spacing w:after="0" w:line="240" w:lineRule="auto"/>
      </w:pPr>
      <w:r>
        <w:separator/>
      </w:r>
    </w:p>
  </w:footnote>
  <w:footnote w:type="continuationSeparator" w:id="0">
    <w:p w:rsidR="00982C6C" w:rsidRDefault="00982C6C" w:rsidP="00F43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BD0" w:rsidRDefault="00F43BD0" w:rsidP="00F43BD0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580" w:rsidRDefault="00726F7B">
    <w:pPr>
      <w:pStyle w:val="Header"/>
    </w:pPr>
    <w:r>
      <w:rPr>
        <w:noProof/>
        <w:lang w:val="sq-AL" w:eastAsia="sq-A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-324485</wp:posOffset>
          </wp:positionH>
          <wp:positionV relativeFrom="paragraph">
            <wp:posOffset>190500</wp:posOffset>
          </wp:positionV>
          <wp:extent cx="6383020" cy="1123950"/>
          <wp:effectExtent l="0" t="0" r="0" b="0"/>
          <wp:wrapNone/>
          <wp:docPr id="20" name="Picture 20" descr="Letterhead -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etterhead -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3020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C6355"/>
    <w:multiLevelType w:val="hybridMultilevel"/>
    <w:tmpl w:val="FF2AA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402"/>
    <w:rsid w:val="000176DB"/>
    <w:rsid w:val="000254FE"/>
    <w:rsid w:val="00030A2E"/>
    <w:rsid w:val="00036573"/>
    <w:rsid w:val="00054E2E"/>
    <w:rsid w:val="00060B33"/>
    <w:rsid w:val="00060B3A"/>
    <w:rsid w:val="00063EA7"/>
    <w:rsid w:val="0008248C"/>
    <w:rsid w:val="0009113F"/>
    <w:rsid w:val="00095F7D"/>
    <w:rsid w:val="00096790"/>
    <w:rsid w:val="0009725D"/>
    <w:rsid w:val="000A3776"/>
    <w:rsid w:val="000B6DAA"/>
    <w:rsid w:val="000D14CA"/>
    <w:rsid w:val="000E4D19"/>
    <w:rsid w:val="001069BC"/>
    <w:rsid w:val="00113B79"/>
    <w:rsid w:val="001228B5"/>
    <w:rsid w:val="00147A5C"/>
    <w:rsid w:val="00152A7F"/>
    <w:rsid w:val="001610E7"/>
    <w:rsid w:val="00163817"/>
    <w:rsid w:val="00165C9F"/>
    <w:rsid w:val="0017008D"/>
    <w:rsid w:val="00170640"/>
    <w:rsid w:val="00182608"/>
    <w:rsid w:val="00191104"/>
    <w:rsid w:val="001945F7"/>
    <w:rsid w:val="001C0B0D"/>
    <w:rsid w:val="001C16E1"/>
    <w:rsid w:val="001D413E"/>
    <w:rsid w:val="0020348F"/>
    <w:rsid w:val="00212B27"/>
    <w:rsid w:val="00232848"/>
    <w:rsid w:val="00233CE6"/>
    <w:rsid w:val="00250904"/>
    <w:rsid w:val="00280210"/>
    <w:rsid w:val="00290428"/>
    <w:rsid w:val="00293DCA"/>
    <w:rsid w:val="002C1578"/>
    <w:rsid w:val="002D6714"/>
    <w:rsid w:val="002D6B76"/>
    <w:rsid w:val="002F1E32"/>
    <w:rsid w:val="002F79C5"/>
    <w:rsid w:val="00317711"/>
    <w:rsid w:val="00335CFA"/>
    <w:rsid w:val="00357509"/>
    <w:rsid w:val="003620CD"/>
    <w:rsid w:val="0037364F"/>
    <w:rsid w:val="00384580"/>
    <w:rsid w:val="003C0DB1"/>
    <w:rsid w:val="003E14EF"/>
    <w:rsid w:val="003E5A6E"/>
    <w:rsid w:val="0040285C"/>
    <w:rsid w:val="0041310C"/>
    <w:rsid w:val="00414EAD"/>
    <w:rsid w:val="0041532B"/>
    <w:rsid w:val="00415FA5"/>
    <w:rsid w:val="00430EBB"/>
    <w:rsid w:val="00441B24"/>
    <w:rsid w:val="0046712A"/>
    <w:rsid w:val="004769BE"/>
    <w:rsid w:val="004943E6"/>
    <w:rsid w:val="004A3345"/>
    <w:rsid w:val="004B64A5"/>
    <w:rsid w:val="004C65D1"/>
    <w:rsid w:val="004E0FC4"/>
    <w:rsid w:val="004E7C24"/>
    <w:rsid w:val="004F2556"/>
    <w:rsid w:val="004F75F0"/>
    <w:rsid w:val="005056CE"/>
    <w:rsid w:val="00515DDE"/>
    <w:rsid w:val="00516206"/>
    <w:rsid w:val="00522B38"/>
    <w:rsid w:val="00523984"/>
    <w:rsid w:val="0052451C"/>
    <w:rsid w:val="0054294B"/>
    <w:rsid w:val="00543F68"/>
    <w:rsid w:val="00576655"/>
    <w:rsid w:val="00585A76"/>
    <w:rsid w:val="00587011"/>
    <w:rsid w:val="00590D2D"/>
    <w:rsid w:val="0059180C"/>
    <w:rsid w:val="00595E93"/>
    <w:rsid w:val="005C28F6"/>
    <w:rsid w:val="005C420B"/>
    <w:rsid w:val="005E678D"/>
    <w:rsid w:val="005F150F"/>
    <w:rsid w:val="005F39FD"/>
    <w:rsid w:val="00607575"/>
    <w:rsid w:val="00621EDA"/>
    <w:rsid w:val="00634685"/>
    <w:rsid w:val="00665F90"/>
    <w:rsid w:val="00674A0D"/>
    <w:rsid w:val="00686B18"/>
    <w:rsid w:val="00687CF4"/>
    <w:rsid w:val="006919DF"/>
    <w:rsid w:val="00693543"/>
    <w:rsid w:val="006A52F7"/>
    <w:rsid w:val="006D78CE"/>
    <w:rsid w:val="006F4FD6"/>
    <w:rsid w:val="00701831"/>
    <w:rsid w:val="0071005E"/>
    <w:rsid w:val="00716604"/>
    <w:rsid w:val="007258F2"/>
    <w:rsid w:val="00726F7B"/>
    <w:rsid w:val="00744424"/>
    <w:rsid w:val="00753383"/>
    <w:rsid w:val="0077060F"/>
    <w:rsid w:val="00780040"/>
    <w:rsid w:val="00785FB4"/>
    <w:rsid w:val="0078666F"/>
    <w:rsid w:val="007B696D"/>
    <w:rsid w:val="007B759B"/>
    <w:rsid w:val="007D3719"/>
    <w:rsid w:val="007E1F34"/>
    <w:rsid w:val="007F46C4"/>
    <w:rsid w:val="00807402"/>
    <w:rsid w:val="00811528"/>
    <w:rsid w:val="00817211"/>
    <w:rsid w:val="00822F2F"/>
    <w:rsid w:val="008313E8"/>
    <w:rsid w:val="00834074"/>
    <w:rsid w:val="00835A4D"/>
    <w:rsid w:val="00845F17"/>
    <w:rsid w:val="008542B3"/>
    <w:rsid w:val="0086030C"/>
    <w:rsid w:val="00876AC6"/>
    <w:rsid w:val="00876D4E"/>
    <w:rsid w:val="0088506A"/>
    <w:rsid w:val="00885698"/>
    <w:rsid w:val="00892FF9"/>
    <w:rsid w:val="008C2E01"/>
    <w:rsid w:val="008C5773"/>
    <w:rsid w:val="008F7268"/>
    <w:rsid w:val="009031CF"/>
    <w:rsid w:val="00920EE2"/>
    <w:rsid w:val="00971DF0"/>
    <w:rsid w:val="00972ED0"/>
    <w:rsid w:val="00982C6C"/>
    <w:rsid w:val="00992439"/>
    <w:rsid w:val="00995C46"/>
    <w:rsid w:val="009A0727"/>
    <w:rsid w:val="009A795D"/>
    <w:rsid w:val="009C689E"/>
    <w:rsid w:val="009C6F76"/>
    <w:rsid w:val="009E4A9F"/>
    <w:rsid w:val="009E5457"/>
    <w:rsid w:val="009F0C86"/>
    <w:rsid w:val="00A04B9C"/>
    <w:rsid w:val="00A17EEB"/>
    <w:rsid w:val="00A202E1"/>
    <w:rsid w:val="00A34571"/>
    <w:rsid w:val="00A52874"/>
    <w:rsid w:val="00A62017"/>
    <w:rsid w:val="00A67A00"/>
    <w:rsid w:val="00AC78E1"/>
    <w:rsid w:val="00AE13C5"/>
    <w:rsid w:val="00AE32FA"/>
    <w:rsid w:val="00B06428"/>
    <w:rsid w:val="00B30196"/>
    <w:rsid w:val="00B449A4"/>
    <w:rsid w:val="00B45BD8"/>
    <w:rsid w:val="00B548A6"/>
    <w:rsid w:val="00B674F9"/>
    <w:rsid w:val="00B83964"/>
    <w:rsid w:val="00B90378"/>
    <w:rsid w:val="00BA42A6"/>
    <w:rsid w:val="00BB0507"/>
    <w:rsid w:val="00BB3385"/>
    <w:rsid w:val="00BC074F"/>
    <w:rsid w:val="00BC2D1E"/>
    <w:rsid w:val="00BE08D2"/>
    <w:rsid w:val="00BE68F1"/>
    <w:rsid w:val="00BF3E0B"/>
    <w:rsid w:val="00C05101"/>
    <w:rsid w:val="00C24BA4"/>
    <w:rsid w:val="00C34214"/>
    <w:rsid w:val="00C343DA"/>
    <w:rsid w:val="00C511B4"/>
    <w:rsid w:val="00C5178B"/>
    <w:rsid w:val="00C53DA3"/>
    <w:rsid w:val="00C603FC"/>
    <w:rsid w:val="00C71950"/>
    <w:rsid w:val="00C72031"/>
    <w:rsid w:val="00C733AC"/>
    <w:rsid w:val="00C8560D"/>
    <w:rsid w:val="00C863D7"/>
    <w:rsid w:val="00CA16D5"/>
    <w:rsid w:val="00CB622C"/>
    <w:rsid w:val="00CC0D29"/>
    <w:rsid w:val="00CC2DA2"/>
    <w:rsid w:val="00CD62D4"/>
    <w:rsid w:val="00CE072D"/>
    <w:rsid w:val="00CE2BDF"/>
    <w:rsid w:val="00D05CA5"/>
    <w:rsid w:val="00D108AA"/>
    <w:rsid w:val="00D471A1"/>
    <w:rsid w:val="00D47B4B"/>
    <w:rsid w:val="00D66D73"/>
    <w:rsid w:val="00D74437"/>
    <w:rsid w:val="00D7612F"/>
    <w:rsid w:val="00D90229"/>
    <w:rsid w:val="00DA2589"/>
    <w:rsid w:val="00DB2506"/>
    <w:rsid w:val="00DB5682"/>
    <w:rsid w:val="00DC72E7"/>
    <w:rsid w:val="00DE1FF6"/>
    <w:rsid w:val="00DE7D22"/>
    <w:rsid w:val="00DF71E4"/>
    <w:rsid w:val="00E01454"/>
    <w:rsid w:val="00E25DF7"/>
    <w:rsid w:val="00E37183"/>
    <w:rsid w:val="00E46617"/>
    <w:rsid w:val="00E50C3D"/>
    <w:rsid w:val="00E61380"/>
    <w:rsid w:val="00E76EB5"/>
    <w:rsid w:val="00E96418"/>
    <w:rsid w:val="00EA5D82"/>
    <w:rsid w:val="00EB6F08"/>
    <w:rsid w:val="00EC2387"/>
    <w:rsid w:val="00EC2C78"/>
    <w:rsid w:val="00EC7B30"/>
    <w:rsid w:val="00ED5F1C"/>
    <w:rsid w:val="00EE1572"/>
    <w:rsid w:val="00EF1BE7"/>
    <w:rsid w:val="00F12308"/>
    <w:rsid w:val="00F16B61"/>
    <w:rsid w:val="00F22423"/>
    <w:rsid w:val="00F417DD"/>
    <w:rsid w:val="00F43BD0"/>
    <w:rsid w:val="00F731AD"/>
    <w:rsid w:val="00F8112F"/>
    <w:rsid w:val="00F82488"/>
    <w:rsid w:val="00F82A91"/>
    <w:rsid w:val="00F97943"/>
    <w:rsid w:val="00FA77DD"/>
    <w:rsid w:val="00FD3F0A"/>
    <w:rsid w:val="00FE6F5E"/>
    <w:rsid w:val="00FF7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0386503-37ED-4DA5-A914-941A0507B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040"/>
    <w:pPr>
      <w:spacing w:after="200" w:line="276" w:lineRule="auto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364F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theme="majorBidi"/>
      <w:b/>
      <w:iCs/>
      <w:color w:val="365F91" w:themeColor="accent1" w:themeShade="BF"/>
      <w:sz w:val="32"/>
      <w:szCs w:val="32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BD0"/>
  </w:style>
  <w:style w:type="paragraph" w:styleId="Footer">
    <w:name w:val="footer"/>
    <w:basedOn w:val="Normal"/>
    <w:link w:val="FooterChar"/>
    <w:uiPriority w:val="99"/>
    <w:unhideWhenUsed/>
    <w:rsid w:val="00F43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BD0"/>
  </w:style>
  <w:style w:type="paragraph" w:styleId="BalloonText">
    <w:name w:val="Balloon Text"/>
    <w:basedOn w:val="Normal"/>
    <w:link w:val="BalloonTextChar"/>
    <w:uiPriority w:val="99"/>
    <w:semiHidden/>
    <w:unhideWhenUsed/>
    <w:rsid w:val="00F43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3BD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21EDA"/>
    <w:rPr>
      <w:rFonts w:asciiTheme="minorHAnsi" w:eastAsiaTheme="minorHAnsi" w:hAnsiTheme="minorHAnsi" w:cstheme="minorBidi"/>
      <w:sz w:val="22"/>
      <w:szCs w:val="22"/>
      <w:lang w:val="sq-AL"/>
    </w:rPr>
  </w:style>
  <w:style w:type="table" w:styleId="TableGrid">
    <w:name w:val="Table Grid"/>
    <w:basedOn w:val="TableNormal"/>
    <w:uiPriority w:val="59"/>
    <w:rsid w:val="00621ED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16B61"/>
    <w:pPr>
      <w:ind w:left="720"/>
      <w:contextualSpacing/>
    </w:pPr>
    <w:rPr>
      <w:rFonts w:asciiTheme="minorHAnsi" w:eastAsia="Batang" w:hAnsiTheme="minorHAnsi" w:cstheme="minorBidi"/>
    </w:rPr>
  </w:style>
  <w:style w:type="paragraph" w:styleId="NormalWeb">
    <w:name w:val="Normal (Web)"/>
    <w:basedOn w:val="Normal"/>
    <w:uiPriority w:val="99"/>
    <w:unhideWhenUsed/>
    <w:rsid w:val="00BB33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1610E7"/>
  </w:style>
  <w:style w:type="character" w:customStyle="1" w:styleId="Heading4Char">
    <w:name w:val="Heading 4 Char"/>
    <w:basedOn w:val="DefaultParagraphFont"/>
    <w:link w:val="Heading4"/>
    <w:uiPriority w:val="9"/>
    <w:rsid w:val="0037364F"/>
    <w:rPr>
      <w:rFonts w:asciiTheme="majorHAnsi" w:eastAsiaTheme="majorEastAsia" w:hAnsiTheme="majorHAnsi" w:cstheme="majorBidi"/>
      <w:b/>
      <w:iCs/>
      <w:color w:val="365F91" w:themeColor="accent1" w:themeShade="BF"/>
      <w:sz w:val="32"/>
      <w:szCs w:val="32"/>
      <w:lang w:val="sq-AL"/>
    </w:rPr>
  </w:style>
  <w:style w:type="paragraph" w:customStyle="1" w:styleId="v1msonormal">
    <w:name w:val="v1msonormal"/>
    <w:basedOn w:val="Normal"/>
    <w:rsid w:val="001D41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sq-AL" w:eastAsia="sq-AL"/>
    </w:rPr>
  </w:style>
  <w:style w:type="character" w:customStyle="1" w:styleId="gpro0wi8">
    <w:name w:val="gpro0wi8"/>
    <w:basedOn w:val="DefaultParagraphFont"/>
    <w:rsid w:val="00FD3F0A"/>
  </w:style>
  <w:style w:type="character" w:customStyle="1" w:styleId="pcp91wgn">
    <w:name w:val="pcp91wgn"/>
    <w:basedOn w:val="DefaultParagraphFont"/>
    <w:rsid w:val="00FD3F0A"/>
  </w:style>
  <w:style w:type="character" w:styleId="Emphasis">
    <w:name w:val="Emphasis"/>
    <w:basedOn w:val="DefaultParagraphFont"/>
    <w:uiPriority w:val="20"/>
    <w:qFormat/>
    <w:rsid w:val="00096790"/>
    <w:rPr>
      <w:i/>
      <w:iCs/>
    </w:rPr>
  </w:style>
  <w:style w:type="character" w:styleId="Strong">
    <w:name w:val="Strong"/>
    <w:basedOn w:val="DefaultParagraphFont"/>
    <w:uiPriority w:val="22"/>
    <w:qFormat/>
    <w:rsid w:val="004769BE"/>
    <w:rPr>
      <w:b/>
      <w:bCs/>
    </w:rPr>
  </w:style>
  <w:style w:type="character" w:styleId="Hyperlink">
    <w:name w:val="Hyperlink"/>
    <w:basedOn w:val="DefaultParagraphFont"/>
    <w:uiPriority w:val="99"/>
    <w:unhideWhenUsed/>
    <w:rsid w:val="004769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4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16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5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53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7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5758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97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198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6958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94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24033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25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4322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33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638495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4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97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92568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32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78011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5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23305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8665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26335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61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9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33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1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3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14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8245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78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3395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2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3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250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771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5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059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8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6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15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54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8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438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3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28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839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5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1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0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2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33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rtalpune.com/posted-job/k-r-u-gjakova-zyrtar-kryesor-financiar-dhe-i-thesarit-glavni-finansijski-sluzbenik-i-trezora-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roarka%208\Desktop\KRU%20Gjakova%20Template%20Vers.%200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KRU Gjakova Template Vers. 09</Template>
  <TotalTime>7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Poroarka 8</dc:creator>
  <cp:lastModifiedBy>Poroarka 8</cp:lastModifiedBy>
  <cp:revision>25</cp:revision>
  <cp:lastPrinted>2020-07-13T11:01:00Z</cp:lastPrinted>
  <dcterms:created xsi:type="dcterms:W3CDTF">2021-06-17T12:48:00Z</dcterms:created>
  <dcterms:modified xsi:type="dcterms:W3CDTF">2021-12-13T13:38:00Z</dcterms:modified>
</cp:coreProperties>
</file>