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9FD" w:rsidRPr="00BE08D2" w:rsidRDefault="005F39FD" w:rsidP="005F39FD">
      <w:pPr>
        <w:jc w:val="center"/>
        <w:rPr>
          <w:rFonts w:asciiTheme="minorHAnsi" w:hAnsiTheme="minorHAnsi" w:cstheme="minorHAnsi"/>
          <w:b/>
          <w:sz w:val="36"/>
          <w:szCs w:val="36"/>
          <w:u w:val="single"/>
        </w:rPr>
      </w:pPr>
    </w:p>
    <w:tbl>
      <w:tblPr>
        <w:tblStyle w:val="TableGrid"/>
        <w:tblpPr w:leftFromText="180" w:rightFromText="180" w:vertAnchor="page" w:horzAnchor="margin" w:tblpY="2416"/>
        <w:tblW w:w="9711" w:type="dxa"/>
        <w:tblLook w:val="04A0" w:firstRow="1" w:lastRow="0" w:firstColumn="1" w:lastColumn="0" w:noHBand="0" w:noVBand="1"/>
      </w:tblPr>
      <w:tblGrid>
        <w:gridCol w:w="1570"/>
        <w:gridCol w:w="8141"/>
      </w:tblGrid>
      <w:tr w:rsidR="009C689E" w:rsidTr="009C689E">
        <w:trPr>
          <w:trHeight w:val="383"/>
        </w:trPr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9C689E" w:rsidP="009C689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Nga:</w:t>
            </w:r>
          </w:p>
        </w:tc>
        <w:tc>
          <w:tcPr>
            <w:tcW w:w="8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9C689E" w:rsidP="009C689E">
            <w:pPr>
              <w:spacing w:after="0" w:line="240" w:lineRule="auto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noProof/>
              </w:rPr>
              <w:t>K.R.U ,,Gjakova SH.A</w:t>
            </w:r>
          </w:p>
        </w:tc>
      </w:tr>
      <w:tr w:rsidR="009C689E" w:rsidTr="009C689E">
        <w:trPr>
          <w:trHeight w:val="440"/>
        </w:trPr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9C689E" w:rsidP="009C689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Për:</w:t>
            </w:r>
          </w:p>
        </w:tc>
        <w:tc>
          <w:tcPr>
            <w:tcW w:w="8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F731AD" w:rsidP="009C689E">
            <w:pPr>
              <w:pStyle w:val="NoSpacing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Mjetet e informi</w:t>
            </w:r>
            <w:r w:rsidR="00920EE2">
              <w:rPr>
                <w:rFonts w:ascii="Arial" w:hAnsi="Arial" w:cs="Arial"/>
                <w:noProof/>
              </w:rPr>
              <w:t xml:space="preserve">mit ( Radio Gjakova, </w:t>
            </w:r>
            <w:r w:rsidR="00693543">
              <w:rPr>
                <w:rFonts w:ascii="Arial" w:hAnsi="Arial" w:cs="Arial"/>
                <w:noProof/>
              </w:rPr>
              <w:t xml:space="preserve"> Ekonomia Online</w:t>
            </w:r>
            <w:r w:rsidR="009F0C86">
              <w:rPr>
                <w:rFonts w:ascii="Arial" w:hAnsi="Arial" w:cs="Arial"/>
                <w:noProof/>
              </w:rPr>
              <w:t>,</w:t>
            </w:r>
            <w:r w:rsidR="00B674F9">
              <w:rPr>
                <w:rFonts w:ascii="Arial" w:hAnsi="Arial" w:cs="Arial"/>
                <w:noProof/>
              </w:rPr>
              <w:t xml:space="preserve"> </w:t>
            </w:r>
            <w:r w:rsidR="00D90229">
              <w:rPr>
                <w:rFonts w:ascii="Arial" w:hAnsi="Arial" w:cs="Arial"/>
                <w:noProof/>
              </w:rPr>
              <w:t>TV Syri</w:t>
            </w:r>
            <w:r>
              <w:rPr>
                <w:rFonts w:ascii="Arial" w:hAnsi="Arial" w:cs="Arial"/>
                <w:noProof/>
              </w:rPr>
              <w:t>)</w:t>
            </w:r>
          </w:p>
        </w:tc>
      </w:tr>
      <w:tr w:rsidR="009C689E" w:rsidTr="009C689E">
        <w:trPr>
          <w:trHeight w:val="383"/>
        </w:trPr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9C689E" w:rsidP="009C689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Data:</w:t>
            </w:r>
          </w:p>
        </w:tc>
        <w:tc>
          <w:tcPr>
            <w:tcW w:w="8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4769BE" w:rsidP="009C689E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01.12</w:t>
            </w:r>
            <w:bookmarkStart w:id="0" w:name="_GoBack"/>
            <w:bookmarkEnd w:id="0"/>
            <w:r w:rsidR="00F731AD">
              <w:rPr>
                <w:rFonts w:ascii="Arial" w:hAnsi="Arial" w:cs="Arial"/>
                <w:b/>
              </w:rPr>
              <w:t>.202</w:t>
            </w:r>
            <w:r w:rsidR="009F0C86">
              <w:rPr>
                <w:rFonts w:ascii="Arial" w:hAnsi="Arial" w:cs="Arial"/>
                <w:b/>
              </w:rPr>
              <w:t>1</w:t>
            </w:r>
            <w:r w:rsidR="007D3719">
              <w:rPr>
                <w:rFonts w:ascii="Arial" w:hAnsi="Arial" w:cs="Arial"/>
                <w:b/>
              </w:rPr>
              <w:t>.</w:t>
            </w:r>
          </w:p>
        </w:tc>
      </w:tr>
      <w:tr w:rsidR="009C689E" w:rsidTr="009C689E">
        <w:trPr>
          <w:trHeight w:val="405"/>
        </w:trPr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9C689E" w:rsidP="009C689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Lënda:</w:t>
            </w:r>
          </w:p>
        </w:tc>
        <w:tc>
          <w:tcPr>
            <w:tcW w:w="8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9A0727" w:rsidP="009C689E">
            <w:pPr>
              <w:spacing w:after="0" w:line="240" w:lineRule="auto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eastAsia="MS Mincho" w:hAnsi="Arial" w:cs="Arial"/>
                <w:b/>
                <w:noProof/>
                <w:spacing w:val="20"/>
              </w:rPr>
              <w:t>Njoftim</w:t>
            </w:r>
          </w:p>
        </w:tc>
      </w:tr>
    </w:tbl>
    <w:p w:rsidR="002D6714" w:rsidRDefault="002D6714" w:rsidP="004C65D1">
      <w:pPr>
        <w:pStyle w:val="NormalWeb"/>
        <w:shd w:val="clear" w:color="auto" w:fill="FFFFFF"/>
        <w:spacing w:before="0" w:beforeAutospacing="0" w:after="90" w:afterAutospacing="0"/>
        <w:jc w:val="right"/>
        <w:rPr>
          <w:color w:val="1C1E21"/>
          <w:sz w:val="28"/>
          <w:szCs w:val="28"/>
        </w:rPr>
      </w:pPr>
    </w:p>
    <w:p w:rsidR="00B83964" w:rsidRDefault="00B83964" w:rsidP="00B83964">
      <w:pPr>
        <w:rPr>
          <w:sz w:val="28"/>
          <w:szCs w:val="28"/>
        </w:rPr>
      </w:pPr>
    </w:p>
    <w:p w:rsidR="004769BE" w:rsidRDefault="004769BE" w:rsidP="004769BE">
      <w:pPr>
        <w:rPr>
          <w:rStyle w:val="Strong"/>
          <w:rFonts w:ascii="Helvetica" w:hAnsi="Helvetica" w:cs="Helvetica"/>
          <w:color w:val="AAAAAA"/>
          <w:sz w:val="21"/>
          <w:szCs w:val="21"/>
          <w:shd w:val="clear" w:color="auto" w:fill="FFFFFF"/>
        </w:rPr>
      </w:pPr>
      <w:r>
        <w:rPr>
          <w:rStyle w:val="Strong"/>
          <w:rFonts w:ascii="Helvetica" w:hAnsi="Helvetica" w:cs="Helvetica"/>
          <w:color w:val="AAAAAA"/>
          <w:sz w:val="21"/>
          <w:szCs w:val="21"/>
          <w:shd w:val="clear" w:color="auto" w:fill="FFFFFF"/>
        </w:rPr>
        <w:t>Njoftim për Konkurs – Drejtor I/E  Departamentit Komercial</w:t>
      </w:r>
    </w:p>
    <w:p w:rsidR="004769BE" w:rsidRPr="00253CE1" w:rsidRDefault="004769BE" w:rsidP="004769BE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sq-AL"/>
        </w:rPr>
      </w:pPr>
      <w:r w:rsidRPr="00253CE1"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KRU “Gjakova” SH.A. ka sh</w:t>
      </w:r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pallur konkurs  pune për poziten</w:t>
      </w:r>
      <w:r w:rsidRPr="00253CE1"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; </w:t>
      </w:r>
    </w:p>
    <w:p w:rsidR="004769BE" w:rsidRDefault="004769BE" w:rsidP="004769BE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sq-AL"/>
        </w:rPr>
      </w:pPr>
    </w:p>
    <w:p w:rsidR="004769BE" w:rsidRPr="00253CE1" w:rsidRDefault="004769BE" w:rsidP="004769BE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sq-AL"/>
        </w:rPr>
      </w:pPr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1.</w:t>
      </w:r>
      <w:r w:rsidRPr="00253CE1">
        <w:rPr>
          <w:rStyle w:val="Strong"/>
          <w:rFonts w:ascii="Helvetica" w:hAnsi="Helvetica" w:cs="Helvetica"/>
          <w:color w:val="AAAAAA"/>
          <w:sz w:val="21"/>
          <w:szCs w:val="21"/>
          <w:shd w:val="clear" w:color="auto" w:fill="FFFFFF"/>
        </w:rPr>
        <w:t xml:space="preserve"> </w:t>
      </w:r>
      <w:r>
        <w:rPr>
          <w:rStyle w:val="Strong"/>
          <w:rFonts w:ascii="Helvetica" w:hAnsi="Helvetica" w:cs="Helvetica"/>
          <w:color w:val="AAAAAA"/>
          <w:sz w:val="21"/>
          <w:szCs w:val="21"/>
          <w:shd w:val="clear" w:color="auto" w:fill="FFFFFF"/>
        </w:rPr>
        <w:t>Drejtor I/E  Departamentit Komercial</w:t>
      </w:r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r w:rsidRPr="00253CE1"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.</w:t>
      </w:r>
    </w:p>
    <w:p w:rsidR="004769BE" w:rsidRDefault="004769BE" w:rsidP="004769BE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sq-AL"/>
        </w:rPr>
      </w:pPr>
    </w:p>
    <w:p w:rsidR="004769BE" w:rsidRPr="00253CE1" w:rsidRDefault="004769BE" w:rsidP="004769BE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sq-AL"/>
        </w:rPr>
      </w:pPr>
      <w:r w:rsidRPr="00253CE1"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Inkurajojmë të gjithë profesionistët që përmbushin kriteret e konkursit që të aplikojnë!</w:t>
      </w:r>
    </w:p>
    <w:p w:rsidR="004769BE" w:rsidRDefault="004769BE" w:rsidP="004769BE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sq-AL"/>
        </w:rPr>
      </w:pPr>
    </w:p>
    <w:p w:rsidR="004769BE" w:rsidRPr="00253CE1" w:rsidRDefault="004769BE" w:rsidP="004769BE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sq-AL"/>
        </w:rPr>
      </w:pPr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Bashkangjitur gjeni linkun e konkursit, të publikuar</w:t>
      </w:r>
      <w:r w:rsidRPr="00253CE1"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në faqen zyrtare të Ujësjellësit:</w:t>
      </w:r>
    </w:p>
    <w:p w:rsidR="004769BE" w:rsidRDefault="004769BE" w:rsidP="004769BE">
      <w:hyperlink r:id="rId7" w:history="1">
        <w:r w:rsidRPr="008B7C47">
          <w:rPr>
            <w:rStyle w:val="Hyperlink"/>
          </w:rPr>
          <w:t>https://www.kru-gjakova.com/wp-content/uploads/2021/11/Konkurs-Drejtor-I-Departamentit-Komercial.pdf</w:t>
        </w:r>
      </w:hyperlink>
    </w:p>
    <w:p w:rsidR="004769BE" w:rsidRDefault="004769BE" w:rsidP="004769BE">
      <w:r>
        <w:t>KRU “Gjakova” sh.a.</w:t>
      </w:r>
    </w:p>
    <w:p w:rsidR="004769BE" w:rsidRDefault="004769BE" w:rsidP="004769BE">
      <w:r>
        <w:t>01.12.2021.</w:t>
      </w:r>
    </w:p>
    <w:p w:rsidR="00096790" w:rsidRDefault="00096790" w:rsidP="00096790">
      <w:pPr>
        <w:rPr>
          <w:rFonts w:ascii="Arial" w:hAnsi="Arial" w:cs="Arial"/>
          <w:color w:val="4D5156"/>
          <w:sz w:val="21"/>
          <w:szCs w:val="21"/>
          <w:shd w:val="clear" w:color="auto" w:fill="FFFFFF"/>
          <w:lang w:val="sq-AL"/>
        </w:rPr>
      </w:pPr>
    </w:p>
    <w:p w:rsidR="00096790" w:rsidRDefault="00096790" w:rsidP="00096790">
      <w:pPr>
        <w:rPr>
          <w:rFonts w:asciiTheme="minorHAnsi" w:hAnsiTheme="minorHAnsi" w:cstheme="minorBidi"/>
          <w:sz w:val="32"/>
          <w:szCs w:val="32"/>
        </w:rPr>
      </w:pPr>
    </w:p>
    <w:p w:rsidR="00EF1BE7" w:rsidRDefault="00EF1BE7" w:rsidP="00EF1BE7">
      <w:pPr>
        <w:pStyle w:val="NormalWeb"/>
        <w:shd w:val="clear" w:color="auto" w:fill="FFFFFF"/>
        <w:spacing w:before="0" w:beforeAutospacing="0" w:after="90" w:afterAutospacing="0"/>
        <w:rPr>
          <w:color w:val="1C1E21"/>
          <w:sz w:val="28"/>
          <w:szCs w:val="28"/>
        </w:rPr>
      </w:pPr>
    </w:p>
    <w:p w:rsidR="00C34214" w:rsidRDefault="00972ED0" w:rsidP="00972ED0">
      <w:pPr>
        <w:rPr>
          <w:color w:val="1C1E21"/>
          <w:sz w:val="28"/>
          <w:szCs w:val="28"/>
        </w:rPr>
      </w:pPr>
      <w:r>
        <w:rPr>
          <w:color w:val="1C1E21"/>
          <w:sz w:val="28"/>
          <w:szCs w:val="28"/>
        </w:rPr>
        <w:t xml:space="preserve">Dafina Syla </w:t>
      </w:r>
    </w:p>
    <w:p w:rsidR="00F731AD" w:rsidRPr="00972ED0" w:rsidRDefault="00F731AD" w:rsidP="00972ED0">
      <w:pPr>
        <w:rPr>
          <w:i/>
          <w:color w:val="2C363A"/>
          <w:sz w:val="28"/>
          <w:szCs w:val="28"/>
          <w:shd w:val="clear" w:color="auto" w:fill="FFFFFF"/>
        </w:rPr>
      </w:pPr>
      <w:r>
        <w:rPr>
          <w:color w:val="1C1E21"/>
          <w:sz w:val="28"/>
          <w:szCs w:val="28"/>
        </w:rPr>
        <w:t>Zëdhënëse</w:t>
      </w:r>
    </w:p>
    <w:p w:rsidR="00CE2BDF" w:rsidRPr="00DB2506" w:rsidRDefault="00CE2BDF" w:rsidP="00DB2506">
      <w:pPr>
        <w:tabs>
          <w:tab w:val="left" w:pos="5520"/>
        </w:tabs>
        <w:jc w:val="right"/>
        <w:rPr>
          <w:b/>
        </w:rPr>
      </w:pPr>
    </w:p>
    <w:sectPr w:rsidR="00CE2BDF" w:rsidRPr="00DB2506" w:rsidSect="00BB3385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260" w:right="1440" w:bottom="810" w:left="1440" w:header="0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DDE" w:rsidRDefault="00515DDE" w:rsidP="00F43BD0">
      <w:pPr>
        <w:spacing w:after="0" w:line="240" w:lineRule="auto"/>
      </w:pPr>
      <w:r>
        <w:separator/>
      </w:r>
    </w:p>
  </w:endnote>
  <w:endnote w:type="continuationSeparator" w:id="0">
    <w:p w:rsidR="00515DDE" w:rsidRDefault="00515DDE" w:rsidP="00F43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1E4" w:rsidRDefault="00726F7B">
    <w:pPr>
      <w:pStyle w:val="Footer"/>
    </w:pPr>
    <w:r>
      <w:rPr>
        <w:noProof/>
        <w:lang w:val="sq-AL" w:eastAsia="sq-A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-828675</wp:posOffset>
          </wp:positionH>
          <wp:positionV relativeFrom="paragraph">
            <wp:posOffset>167005</wp:posOffset>
          </wp:positionV>
          <wp:extent cx="7372350" cy="38989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BDF" w:rsidRDefault="00726F7B">
    <w:pPr>
      <w:pStyle w:val="Footer"/>
    </w:pPr>
    <w:r>
      <w:rPr>
        <w:noProof/>
        <w:lang w:val="sq-AL" w:eastAsia="sq-A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-755650</wp:posOffset>
          </wp:positionH>
          <wp:positionV relativeFrom="paragraph">
            <wp:posOffset>-4445</wp:posOffset>
          </wp:positionV>
          <wp:extent cx="7338060" cy="401320"/>
          <wp:effectExtent l="0" t="0" r="0" b="0"/>
          <wp:wrapNone/>
          <wp:docPr id="22" name="Picture 22" descr="Letterhead -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etterhead -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40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BDF">
      <w:tab/>
    </w:r>
    <w:r w:rsidR="00CE2BD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DDE" w:rsidRDefault="00515DDE" w:rsidP="00F43BD0">
      <w:pPr>
        <w:spacing w:after="0" w:line="240" w:lineRule="auto"/>
      </w:pPr>
      <w:r>
        <w:separator/>
      </w:r>
    </w:p>
  </w:footnote>
  <w:footnote w:type="continuationSeparator" w:id="0">
    <w:p w:rsidR="00515DDE" w:rsidRDefault="00515DDE" w:rsidP="00F43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BD0" w:rsidRDefault="00F43BD0" w:rsidP="00F43BD0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580" w:rsidRDefault="00726F7B">
    <w:pPr>
      <w:pStyle w:val="Header"/>
    </w:pPr>
    <w:r>
      <w:rPr>
        <w:noProof/>
        <w:lang w:val="sq-AL" w:eastAsia="sq-A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-324485</wp:posOffset>
          </wp:positionH>
          <wp:positionV relativeFrom="paragraph">
            <wp:posOffset>190500</wp:posOffset>
          </wp:positionV>
          <wp:extent cx="6383020" cy="1123950"/>
          <wp:effectExtent l="0" t="0" r="0" b="0"/>
          <wp:wrapNone/>
          <wp:docPr id="20" name="Picture 20" descr="Letterhead -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etterhead -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3020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C6355"/>
    <w:multiLevelType w:val="hybridMultilevel"/>
    <w:tmpl w:val="FF2AA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402"/>
    <w:rsid w:val="000176DB"/>
    <w:rsid w:val="000254FE"/>
    <w:rsid w:val="00030A2E"/>
    <w:rsid w:val="00036573"/>
    <w:rsid w:val="00054E2E"/>
    <w:rsid w:val="00060B33"/>
    <w:rsid w:val="00060B3A"/>
    <w:rsid w:val="00063EA7"/>
    <w:rsid w:val="0008248C"/>
    <w:rsid w:val="0009113F"/>
    <w:rsid w:val="00095F7D"/>
    <w:rsid w:val="00096790"/>
    <w:rsid w:val="0009725D"/>
    <w:rsid w:val="000A3776"/>
    <w:rsid w:val="000B6DAA"/>
    <w:rsid w:val="000D14CA"/>
    <w:rsid w:val="000E4D19"/>
    <w:rsid w:val="001069BC"/>
    <w:rsid w:val="00113B79"/>
    <w:rsid w:val="001228B5"/>
    <w:rsid w:val="00147A5C"/>
    <w:rsid w:val="00152A7F"/>
    <w:rsid w:val="001610E7"/>
    <w:rsid w:val="00163817"/>
    <w:rsid w:val="00165C9F"/>
    <w:rsid w:val="0017008D"/>
    <w:rsid w:val="00170640"/>
    <w:rsid w:val="00182608"/>
    <w:rsid w:val="00191104"/>
    <w:rsid w:val="001945F7"/>
    <w:rsid w:val="001C0B0D"/>
    <w:rsid w:val="001C16E1"/>
    <w:rsid w:val="001D413E"/>
    <w:rsid w:val="0020348F"/>
    <w:rsid w:val="00212B27"/>
    <w:rsid w:val="00232848"/>
    <w:rsid w:val="00233CE6"/>
    <w:rsid w:val="00250904"/>
    <w:rsid w:val="00280210"/>
    <w:rsid w:val="00290428"/>
    <w:rsid w:val="00293DCA"/>
    <w:rsid w:val="002C1578"/>
    <w:rsid w:val="002D6714"/>
    <w:rsid w:val="002D6B76"/>
    <w:rsid w:val="002F1E32"/>
    <w:rsid w:val="002F79C5"/>
    <w:rsid w:val="00317711"/>
    <w:rsid w:val="00335CFA"/>
    <w:rsid w:val="00357509"/>
    <w:rsid w:val="003620CD"/>
    <w:rsid w:val="0037364F"/>
    <w:rsid w:val="00384580"/>
    <w:rsid w:val="003C0DB1"/>
    <w:rsid w:val="003E14EF"/>
    <w:rsid w:val="003E5A6E"/>
    <w:rsid w:val="0040285C"/>
    <w:rsid w:val="0041310C"/>
    <w:rsid w:val="00414EAD"/>
    <w:rsid w:val="0041532B"/>
    <w:rsid w:val="00415FA5"/>
    <w:rsid w:val="00430EBB"/>
    <w:rsid w:val="00441B24"/>
    <w:rsid w:val="0046712A"/>
    <w:rsid w:val="004769BE"/>
    <w:rsid w:val="004943E6"/>
    <w:rsid w:val="004A3345"/>
    <w:rsid w:val="004B64A5"/>
    <w:rsid w:val="004C65D1"/>
    <w:rsid w:val="004E0FC4"/>
    <w:rsid w:val="004E7C24"/>
    <w:rsid w:val="004F2556"/>
    <w:rsid w:val="004F75F0"/>
    <w:rsid w:val="005056CE"/>
    <w:rsid w:val="00515DDE"/>
    <w:rsid w:val="00516206"/>
    <w:rsid w:val="00522B38"/>
    <w:rsid w:val="00523984"/>
    <w:rsid w:val="0052451C"/>
    <w:rsid w:val="0054294B"/>
    <w:rsid w:val="00543F68"/>
    <w:rsid w:val="00576655"/>
    <w:rsid w:val="00585A76"/>
    <w:rsid w:val="00587011"/>
    <w:rsid w:val="00590D2D"/>
    <w:rsid w:val="0059180C"/>
    <w:rsid w:val="00595E93"/>
    <w:rsid w:val="005C28F6"/>
    <w:rsid w:val="005C420B"/>
    <w:rsid w:val="005E678D"/>
    <w:rsid w:val="005F150F"/>
    <w:rsid w:val="005F39FD"/>
    <w:rsid w:val="00607575"/>
    <w:rsid w:val="00621EDA"/>
    <w:rsid w:val="00634685"/>
    <w:rsid w:val="00665F90"/>
    <w:rsid w:val="00674A0D"/>
    <w:rsid w:val="00686B18"/>
    <w:rsid w:val="00687CF4"/>
    <w:rsid w:val="006919DF"/>
    <w:rsid w:val="00693543"/>
    <w:rsid w:val="006A52F7"/>
    <w:rsid w:val="006D78CE"/>
    <w:rsid w:val="006F4FD6"/>
    <w:rsid w:val="00701831"/>
    <w:rsid w:val="0071005E"/>
    <w:rsid w:val="00716604"/>
    <w:rsid w:val="007258F2"/>
    <w:rsid w:val="00726F7B"/>
    <w:rsid w:val="00744424"/>
    <w:rsid w:val="00753383"/>
    <w:rsid w:val="0077060F"/>
    <w:rsid w:val="00780040"/>
    <w:rsid w:val="00785FB4"/>
    <w:rsid w:val="0078666F"/>
    <w:rsid w:val="007B696D"/>
    <w:rsid w:val="007B759B"/>
    <w:rsid w:val="007D3719"/>
    <w:rsid w:val="007E1F34"/>
    <w:rsid w:val="007F46C4"/>
    <w:rsid w:val="00807402"/>
    <w:rsid w:val="00811528"/>
    <w:rsid w:val="00817211"/>
    <w:rsid w:val="00822F2F"/>
    <w:rsid w:val="008313E8"/>
    <w:rsid w:val="00834074"/>
    <w:rsid w:val="00835A4D"/>
    <w:rsid w:val="00845F17"/>
    <w:rsid w:val="008542B3"/>
    <w:rsid w:val="0086030C"/>
    <w:rsid w:val="00876AC6"/>
    <w:rsid w:val="00876D4E"/>
    <w:rsid w:val="0088506A"/>
    <w:rsid w:val="00885698"/>
    <w:rsid w:val="00892FF9"/>
    <w:rsid w:val="008C2E01"/>
    <w:rsid w:val="008C5773"/>
    <w:rsid w:val="008F7268"/>
    <w:rsid w:val="009031CF"/>
    <w:rsid w:val="00920EE2"/>
    <w:rsid w:val="00971DF0"/>
    <w:rsid w:val="00972ED0"/>
    <w:rsid w:val="00992439"/>
    <w:rsid w:val="00995C46"/>
    <w:rsid w:val="009A0727"/>
    <w:rsid w:val="009A795D"/>
    <w:rsid w:val="009C689E"/>
    <w:rsid w:val="009C6F76"/>
    <w:rsid w:val="009E4A9F"/>
    <w:rsid w:val="009E5457"/>
    <w:rsid w:val="009F0C86"/>
    <w:rsid w:val="00A04B9C"/>
    <w:rsid w:val="00A17EEB"/>
    <w:rsid w:val="00A202E1"/>
    <w:rsid w:val="00A34571"/>
    <w:rsid w:val="00A52874"/>
    <w:rsid w:val="00A62017"/>
    <w:rsid w:val="00A67A00"/>
    <w:rsid w:val="00AC78E1"/>
    <w:rsid w:val="00AE13C5"/>
    <w:rsid w:val="00AE32FA"/>
    <w:rsid w:val="00B06428"/>
    <w:rsid w:val="00B30196"/>
    <w:rsid w:val="00B449A4"/>
    <w:rsid w:val="00B45BD8"/>
    <w:rsid w:val="00B548A6"/>
    <w:rsid w:val="00B674F9"/>
    <w:rsid w:val="00B83964"/>
    <w:rsid w:val="00B90378"/>
    <w:rsid w:val="00BA42A6"/>
    <w:rsid w:val="00BB0507"/>
    <w:rsid w:val="00BB3385"/>
    <w:rsid w:val="00BC2D1E"/>
    <w:rsid w:val="00BE08D2"/>
    <w:rsid w:val="00BE68F1"/>
    <w:rsid w:val="00BF3E0B"/>
    <w:rsid w:val="00C05101"/>
    <w:rsid w:val="00C24BA4"/>
    <w:rsid w:val="00C34214"/>
    <w:rsid w:val="00C343DA"/>
    <w:rsid w:val="00C511B4"/>
    <w:rsid w:val="00C5178B"/>
    <w:rsid w:val="00C53DA3"/>
    <w:rsid w:val="00C603FC"/>
    <w:rsid w:val="00C71950"/>
    <w:rsid w:val="00C72031"/>
    <w:rsid w:val="00C733AC"/>
    <w:rsid w:val="00C8560D"/>
    <w:rsid w:val="00C863D7"/>
    <w:rsid w:val="00CA16D5"/>
    <w:rsid w:val="00CB622C"/>
    <w:rsid w:val="00CC0D29"/>
    <w:rsid w:val="00CC2DA2"/>
    <w:rsid w:val="00CD62D4"/>
    <w:rsid w:val="00CE072D"/>
    <w:rsid w:val="00CE2BDF"/>
    <w:rsid w:val="00D05CA5"/>
    <w:rsid w:val="00D108AA"/>
    <w:rsid w:val="00D471A1"/>
    <w:rsid w:val="00D47B4B"/>
    <w:rsid w:val="00D66D73"/>
    <w:rsid w:val="00D74437"/>
    <w:rsid w:val="00D7612F"/>
    <w:rsid w:val="00D90229"/>
    <w:rsid w:val="00DA2589"/>
    <w:rsid w:val="00DB2506"/>
    <w:rsid w:val="00DB5682"/>
    <w:rsid w:val="00DC72E7"/>
    <w:rsid w:val="00DE1FF6"/>
    <w:rsid w:val="00DE7D22"/>
    <w:rsid w:val="00DF71E4"/>
    <w:rsid w:val="00E01454"/>
    <w:rsid w:val="00E25DF7"/>
    <w:rsid w:val="00E37183"/>
    <w:rsid w:val="00E46617"/>
    <w:rsid w:val="00E50C3D"/>
    <w:rsid w:val="00E61380"/>
    <w:rsid w:val="00E76EB5"/>
    <w:rsid w:val="00E96418"/>
    <w:rsid w:val="00EA5D82"/>
    <w:rsid w:val="00EB6F08"/>
    <w:rsid w:val="00EC2387"/>
    <w:rsid w:val="00EC2C78"/>
    <w:rsid w:val="00EC7B30"/>
    <w:rsid w:val="00ED5F1C"/>
    <w:rsid w:val="00EE1572"/>
    <w:rsid w:val="00EF1BE7"/>
    <w:rsid w:val="00F12308"/>
    <w:rsid w:val="00F16B61"/>
    <w:rsid w:val="00F22423"/>
    <w:rsid w:val="00F417DD"/>
    <w:rsid w:val="00F43BD0"/>
    <w:rsid w:val="00F731AD"/>
    <w:rsid w:val="00F8112F"/>
    <w:rsid w:val="00F82488"/>
    <w:rsid w:val="00F82A91"/>
    <w:rsid w:val="00F97943"/>
    <w:rsid w:val="00FA77DD"/>
    <w:rsid w:val="00FD3F0A"/>
    <w:rsid w:val="00FE6F5E"/>
    <w:rsid w:val="00FF7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0386503-37ED-4DA5-A914-941A0507B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040"/>
    <w:pPr>
      <w:spacing w:after="200" w:line="276" w:lineRule="auto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364F"/>
    <w:pPr>
      <w:keepNext/>
      <w:keepLines/>
      <w:spacing w:before="40" w:after="0"/>
      <w:jc w:val="center"/>
      <w:outlineLvl w:val="3"/>
    </w:pPr>
    <w:rPr>
      <w:rFonts w:asciiTheme="majorHAnsi" w:eastAsiaTheme="majorEastAsia" w:hAnsiTheme="majorHAnsi" w:cstheme="majorBidi"/>
      <w:b/>
      <w:iCs/>
      <w:color w:val="365F91" w:themeColor="accent1" w:themeShade="BF"/>
      <w:sz w:val="32"/>
      <w:szCs w:val="32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3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BD0"/>
  </w:style>
  <w:style w:type="paragraph" w:styleId="Footer">
    <w:name w:val="footer"/>
    <w:basedOn w:val="Normal"/>
    <w:link w:val="FooterChar"/>
    <w:uiPriority w:val="99"/>
    <w:unhideWhenUsed/>
    <w:rsid w:val="00F43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BD0"/>
  </w:style>
  <w:style w:type="paragraph" w:styleId="BalloonText">
    <w:name w:val="Balloon Text"/>
    <w:basedOn w:val="Normal"/>
    <w:link w:val="BalloonTextChar"/>
    <w:uiPriority w:val="99"/>
    <w:semiHidden/>
    <w:unhideWhenUsed/>
    <w:rsid w:val="00F43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3BD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21EDA"/>
    <w:rPr>
      <w:rFonts w:asciiTheme="minorHAnsi" w:eastAsiaTheme="minorHAnsi" w:hAnsiTheme="minorHAnsi" w:cstheme="minorBidi"/>
      <w:sz w:val="22"/>
      <w:szCs w:val="22"/>
      <w:lang w:val="sq-AL"/>
    </w:rPr>
  </w:style>
  <w:style w:type="table" w:styleId="TableGrid">
    <w:name w:val="Table Grid"/>
    <w:basedOn w:val="TableNormal"/>
    <w:uiPriority w:val="59"/>
    <w:rsid w:val="00621ED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16B61"/>
    <w:pPr>
      <w:ind w:left="720"/>
      <w:contextualSpacing/>
    </w:pPr>
    <w:rPr>
      <w:rFonts w:asciiTheme="minorHAnsi" w:eastAsia="Batang" w:hAnsiTheme="minorHAnsi" w:cstheme="minorBidi"/>
    </w:rPr>
  </w:style>
  <w:style w:type="paragraph" w:styleId="NormalWeb">
    <w:name w:val="Normal (Web)"/>
    <w:basedOn w:val="Normal"/>
    <w:uiPriority w:val="99"/>
    <w:unhideWhenUsed/>
    <w:rsid w:val="00BB33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1610E7"/>
  </w:style>
  <w:style w:type="character" w:customStyle="1" w:styleId="Heading4Char">
    <w:name w:val="Heading 4 Char"/>
    <w:basedOn w:val="DefaultParagraphFont"/>
    <w:link w:val="Heading4"/>
    <w:uiPriority w:val="9"/>
    <w:rsid w:val="0037364F"/>
    <w:rPr>
      <w:rFonts w:asciiTheme="majorHAnsi" w:eastAsiaTheme="majorEastAsia" w:hAnsiTheme="majorHAnsi" w:cstheme="majorBidi"/>
      <w:b/>
      <w:iCs/>
      <w:color w:val="365F91" w:themeColor="accent1" w:themeShade="BF"/>
      <w:sz w:val="32"/>
      <w:szCs w:val="32"/>
      <w:lang w:val="sq-AL"/>
    </w:rPr>
  </w:style>
  <w:style w:type="paragraph" w:customStyle="1" w:styleId="v1msonormal">
    <w:name w:val="v1msonormal"/>
    <w:basedOn w:val="Normal"/>
    <w:rsid w:val="001D41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q-AL" w:eastAsia="sq-AL"/>
    </w:rPr>
  </w:style>
  <w:style w:type="character" w:customStyle="1" w:styleId="gpro0wi8">
    <w:name w:val="gpro0wi8"/>
    <w:basedOn w:val="DefaultParagraphFont"/>
    <w:rsid w:val="00FD3F0A"/>
  </w:style>
  <w:style w:type="character" w:customStyle="1" w:styleId="pcp91wgn">
    <w:name w:val="pcp91wgn"/>
    <w:basedOn w:val="DefaultParagraphFont"/>
    <w:rsid w:val="00FD3F0A"/>
  </w:style>
  <w:style w:type="character" w:styleId="Emphasis">
    <w:name w:val="Emphasis"/>
    <w:basedOn w:val="DefaultParagraphFont"/>
    <w:uiPriority w:val="20"/>
    <w:qFormat/>
    <w:rsid w:val="00096790"/>
    <w:rPr>
      <w:i/>
      <w:iCs/>
    </w:rPr>
  </w:style>
  <w:style w:type="character" w:styleId="Strong">
    <w:name w:val="Strong"/>
    <w:basedOn w:val="DefaultParagraphFont"/>
    <w:uiPriority w:val="22"/>
    <w:qFormat/>
    <w:rsid w:val="004769BE"/>
    <w:rPr>
      <w:b/>
      <w:bCs/>
    </w:rPr>
  </w:style>
  <w:style w:type="character" w:styleId="Hyperlink">
    <w:name w:val="Hyperlink"/>
    <w:basedOn w:val="DefaultParagraphFont"/>
    <w:uiPriority w:val="99"/>
    <w:unhideWhenUsed/>
    <w:rsid w:val="004769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4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165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5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7533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97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57586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97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19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569584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94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24033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25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43225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33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638495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4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97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925684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32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780118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65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23305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6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86658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56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263351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61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49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330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1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93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1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8245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5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78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33951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92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3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250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5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771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5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059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8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6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157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754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5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388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438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0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3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328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7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839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9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5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0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2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332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kru-gjakova.com/wp-content/uploads/2021/11/Konkurs-Drejtor-I-Departamentit-Komercial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roarka%208\Desktop\KRU%20Gjakova%20Template%20Vers.%200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KRU Gjakova Template Vers. 09</Template>
  <TotalTime>6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Poroarka 8</dc:creator>
  <cp:lastModifiedBy>Poroarka 8</cp:lastModifiedBy>
  <cp:revision>23</cp:revision>
  <cp:lastPrinted>2020-07-13T11:01:00Z</cp:lastPrinted>
  <dcterms:created xsi:type="dcterms:W3CDTF">2021-06-17T12:48:00Z</dcterms:created>
  <dcterms:modified xsi:type="dcterms:W3CDTF">2021-12-01T08:16:00Z</dcterms:modified>
</cp:coreProperties>
</file>